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CBC" w:rsidRDefault="007E0D07" w:rsidP="0006764B">
      <w:pPr>
        <w:pStyle w:val="Title"/>
        <w:jc w:val="center"/>
        <w:rPr>
          <w:b/>
          <w:color w:val="44546A" w:themeColor="text2"/>
          <w:sz w:val="52"/>
        </w:rPr>
      </w:pPr>
      <w:r>
        <w:rPr>
          <w:b/>
          <w:color w:val="44546A" w:themeColor="text2"/>
          <w:sz w:val="52"/>
        </w:rPr>
        <w:t>Whistleblower Disclosure Form</w:t>
      </w:r>
    </w:p>
    <w:p w:rsidR="007E0D07" w:rsidRDefault="007E0D07" w:rsidP="007E0D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118"/>
        <w:gridCol w:w="1418"/>
        <w:gridCol w:w="4257"/>
      </w:tblGrid>
      <w:tr w:rsidR="00DC59CD" w:rsidTr="004F4465"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C59CD" w:rsidRDefault="00DC59CD" w:rsidP="007E0D0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Your Protected Information</w:t>
            </w:r>
          </w:p>
          <w:p w:rsidR="00DC59CD" w:rsidRDefault="00DC59CD" w:rsidP="007E0D07">
            <w:pPr>
              <w:jc w:val="center"/>
              <w:rPr>
                <w:b/>
                <w:sz w:val="32"/>
              </w:rPr>
            </w:pPr>
          </w:p>
        </w:tc>
      </w:tr>
      <w:tr w:rsidR="00DC59CD" w:rsidTr="004F4465">
        <w:tc>
          <w:tcPr>
            <w:tcW w:w="1555" w:type="dxa"/>
            <w:tcBorders>
              <w:top w:val="nil"/>
              <w:left w:val="nil"/>
              <w:bottom w:val="single" w:sz="4" w:space="0" w:color="auto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  <w:r w:rsidRPr="00DC59CD">
              <w:rPr>
                <w:b/>
                <w:sz w:val="24"/>
              </w:rPr>
              <w:t>First Name</w:t>
            </w:r>
          </w:p>
        </w:tc>
        <w:sdt>
          <w:sdtPr>
            <w:rPr>
              <w:sz w:val="24"/>
            </w:rPr>
            <w:id w:val="1543404758"/>
            <w:placeholder>
              <w:docPart w:val="8D99B65D0B504C24A15DB5A93643CFEB"/>
            </w:placeholder>
            <w:showingPlcHdr/>
          </w:sdtPr>
          <w:sdtContent>
            <w:tc>
              <w:tcPr>
                <w:tcW w:w="3118" w:type="dxa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C59CD" w:rsidRPr="00DB4E9C" w:rsidRDefault="00DB4E9C" w:rsidP="007E0D07">
                <w:pPr>
                  <w:rPr>
                    <w:sz w:val="24"/>
                  </w:rPr>
                </w:pPr>
                <w:r w:rsidRPr="00493FA8">
                  <w:rPr>
                    <w:rStyle w:val="PlaceholderText"/>
                  </w:rPr>
                  <w:t xml:space="preserve">enter </w:t>
                </w:r>
                <w:r>
                  <w:rPr>
                    <w:rStyle w:val="PlaceholderText"/>
                  </w:rPr>
                  <w:t>text</w:t>
                </w:r>
                <w:r w:rsidRPr="00493FA8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  <w:r w:rsidRPr="00DC59CD">
              <w:rPr>
                <w:b/>
                <w:sz w:val="24"/>
              </w:rPr>
              <w:t>Last Name</w:t>
            </w:r>
          </w:p>
        </w:tc>
        <w:sdt>
          <w:sdtPr>
            <w:rPr>
              <w:sz w:val="24"/>
            </w:rPr>
            <w:id w:val="2128659962"/>
            <w:placeholder>
              <w:docPart w:val="C3A722166AAA47B19C2644E078D0F581"/>
            </w:placeholder>
            <w:showingPlcHdr/>
          </w:sdtPr>
          <w:sdtContent>
            <w:tc>
              <w:tcPr>
                <w:tcW w:w="4257" w:type="dxa"/>
                <w:tcBorders>
                  <w:top w:val="single" w:sz="4" w:space="0" w:color="auto"/>
                  <w:left w:val="single" w:sz="4" w:space="0" w:color="auto"/>
                </w:tcBorders>
              </w:tcPr>
              <w:p w:rsidR="00DC59CD" w:rsidRPr="00DB4E9C" w:rsidRDefault="00DB4E9C" w:rsidP="007E0D07">
                <w:pPr>
                  <w:rPr>
                    <w:sz w:val="24"/>
                  </w:rPr>
                </w:pPr>
                <w:r w:rsidRPr="00493FA8">
                  <w:rPr>
                    <w:rStyle w:val="PlaceholderText"/>
                  </w:rPr>
                  <w:t>enter text.</w:t>
                </w:r>
              </w:p>
            </w:tc>
          </w:sdtContent>
        </w:sdt>
      </w:tr>
      <w:tr w:rsidR="00DC59CD" w:rsidTr="004F4465"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  <w:r w:rsidRPr="00DC59CD">
              <w:rPr>
                <w:b/>
                <w:sz w:val="24"/>
              </w:rPr>
              <w:t>Email Address</w:t>
            </w:r>
          </w:p>
        </w:tc>
        <w:sdt>
          <w:sdtPr>
            <w:rPr>
              <w:sz w:val="24"/>
            </w:rPr>
            <w:id w:val="1833795908"/>
            <w:placeholder>
              <w:docPart w:val="040DA046128D499BADB4A039FBB30670"/>
            </w:placeholder>
            <w:showingPlcHdr/>
          </w:sdtPr>
          <w:sdtContent>
            <w:tc>
              <w:tcPr>
                <w:tcW w:w="3118" w:type="dxa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</w:tcPr>
              <w:p w:rsidR="00DC59CD" w:rsidRPr="00DB4E9C" w:rsidRDefault="00DB4E9C" w:rsidP="007E0D07">
                <w:pPr>
                  <w:rPr>
                    <w:sz w:val="24"/>
                  </w:rPr>
                </w:pPr>
                <w:r w:rsidRPr="00493FA8">
                  <w:rPr>
                    <w:rStyle w:val="PlaceholderText"/>
                  </w:rPr>
                  <w:t>enter text.</w:t>
                </w:r>
              </w:p>
            </w:tc>
          </w:sdtContent>
        </w:sdt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  <w:r w:rsidRPr="00DC59CD">
              <w:rPr>
                <w:b/>
                <w:sz w:val="24"/>
              </w:rPr>
              <w:t>Phone Number</w:t>
            </w:r>
          </w:p>
        </w:tc>
        <w:sdt>
          <w:sdtPr>
            <w:rPr>
              <w:sz w:val="24"/>
            </w:rPr>
            <w:id w:val="1665437556"/>
            <w:placeholder>
              <w:docPart w:val="517902C03239473CBED408BF0EAFDC56"/>
            </w:placeholder>
            <w:showingPlcHdr/>
          </w:sdtPr>
          <w:sdtContent>
            <w:tc>
              <w:tcPr>
                <w:tcW w:w="4257" w:type="dxa"/>
                <w:tcBorders>
                  <w:left w:val="single" w:sz="4" w:space="0" w:color="auto"/>
                  <w:bottom w:val="single" w:sz="4" w:space="0" w:color="auto"/>
                </w:tcBorders>
              </w:tcPr>
              <w:p w:rsidR="00DC59CD" w:rsidRPr="00DB4E9C" w:rsidRDefault="00DB4E9C" w:rsidP="007E0D07">
                <w:pPr>
                  <w:rPr>
                    <w:sz w:val="24"/>
                  </w:rPr>
                </w:pPr>
                <w:r w:rsidRPr="00493FA8">
                  <w:rPr>
                    <w:rStyle w:val="PlaceholderText"/>
                  </w:rPr>
                  <w:t>enter text.</w:t>
                </w:r>
              </w:p>
            </w:tc>
          </w:sdtContent>
        </w:sdt>
      </w:tr>
      <w:tr w:rsidR="00DC59CD" w:rsidTr="004F4465"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  <w:r w:rsidRPr="00DC59CD">
              <w:rPr>
                <w:b/>
                <w:sz w:val="24"/>
              </w:rPr>
              <w:t>Disclosure Date</w:t>
            </w:r>
          </w:p>
        </w:tc>
        <w:sdt>
          <w:sdtPr>
            <w:rPr>
              <w:sz w:val="24"/>
            </w:rPr>
            <w:id w:val="-1105731625"/>
            <w:placeholder>
              <w:docPart w:val="285FFCCCE93445AABA34B9CB9D7B7EA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3118" w:type="dxa"/>
                <w:tcBorders>
                  <w:left w:val="single" w:sz="4" w:space="0" w:color="auto"/>
                </w:tcBorders>
              </w:tcPr>
              <w:p w:rsidR="00DC59CD" w:rsidRPr="00DB4E9C" w:rsidRDefault="00DB4E9C" w:rsidP="007E0D07">
                <w:pPr>
                  <w:rPr>
                    <w:sz w:val="24"/>
                  </w:rPr>
                </w:pPr>
                <w:r w:rsidRPr="00493FA8">
                  <w:rPr>
                    <w:rStyle w:val="PlaceholderText"/>
                  </w:rPr>
                  <w:t xml:space="preserve"> enter a date.</w:t>
                </w:r>
              </w:p>
            </w:tc>
          </w:sdtContent>
        </w:sdt>
        <w:tc>
          <w:tcPr>
            <w:tcW w:w="5675" w:type="dxa"/>
            <w:gridSpan w:val="2"/>
            <w:tcBorders>
              <w:bottom w:val="nil"/>
              <w:right w:val="nil"/>
            </w:tcBorders>
          </w:tcPr>
          <w:p w:rsidR="00DC59CD" w:rsidRPr="00DC59CD" w:rsidRDefault="00DC59CD" w:rsidP="007E0D07">
            <w:pPr>
              <w:rPr>
                <w:b/>
                <w:sz w:val="24"/>
              </w:rPr>
            </w:pPr>
          </w:p>
        </w:tc>
      </w:tr>
    </w:tbl>
    <w:p w:rsidR="007E0D07" w:rsidRDefault="007E0D07" w:rsidP="007E0D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7"/>
        <w:gridCol w:w="2552"/>
        <w:gridCol w:w="4819"/>
      </w:tblGrid>
      <w:tr w:rsidR="00624B37" w:rsidTr="004F4465"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4B37" w:rsidRDefault="00624B37" w:rsidP="00624B3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Protected Disclosure Matter</w:t>
            </w:r>
          </w:p>
          <w:p w:rsidR="00624B37" w:rsidRPr="00624B37" w:rsidRDefault="00624B37" w:rsidP="00624B37">
            <w:pPr>
              <w:jc w:val="center"/>
              <w:rPr>
                <w:b/>
                <w:sz w:val="32"/>
              </w:rPr>
            </w:pPr>
          </w:p>
        </w:tc>
      </w:tr>
      <w:tr w:rsidR="00624B37" w:rsidTr="004F4465">
        <w:tc>
          <w:tcPr>
            <w:tcW w:w="10348" w:type="dxa"/>
            <w:gridSpan w:val="3"/>
            <w:tcBorders>
              <w:top w:val="nil"/>
              <w:left w:val="nil"/>
              <w:right w:val="nil"/>
            </w:tcBorders>
          </w:tcPr>
          <w:p w:rsidR="00624B37" w:rsidRPr="00010EBE" w:rsidRDefault="00624B37" w:rsidP="007E0D07">
            <w:pPr>
              <w:rPr>
                <w:rFonts w:cstheme="minorHAnsi"/>
              </w:rPr>
            </w:pPr>
            <w:r w:rsidRPr="00010EBE">
              <w:rPr>
                <w:rStyle w:val="Emphasis"/>
                <w:rFonts w:cstheme="minorHAnsi"/>
                <w:color w:val="2D3849"/>
                <w:sz w:val="20"/>
                <w:szCs w:val="18"/>
                <w:shd w:val="clear" w:color="auto" w:fill="FFFFFF"/>
              </w:rPr>
              <w:t>Please provide as much detail as possible: what happened? When did it occur? What type of breach/misconduct? How did you become aware of this?</w:t>
            </w:r>
          </w:p>
        </w:tc>
      </w:tr>
      <w:tr w:rsidR="00624B37" w:rsidTr="00D841AB">
        <w:trPr>
          <w:trHeight w:val="1648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624B37" w:rsidRPr="00010EBE" w:rsidRDefault="00624B37" w:rsidP="007E0D07">
            <w:pPr>
              <w:rPr>
                <w:rFonts w:cstheme="minorHAnsi"/>
                <w:sz w:val="24"/>
                <w:szCs w:val="24"/>
              </w:rPr>
            </w:pPr>
            <w:r w:rsidRPr="00DB4E9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Disclosure Information</w:t>
            </w:r>
          </w:p>
        </w:tc>
        <w:sdt>
          <w:sdtPr>
            <w:rPr>
              <w:rFonts w:cstheme="minorHAnsi"/>
              <w:sz w:val="24"/>
              <w:szCs w:val="24"/>
            </w:rPr>
            <w:id w:val="585733409"/>
            <w:placeholder>
              <w:docPart w:val="63766D893605442B808E3DFE0AFCAE9B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7371" w:type="dxa"/>
                <w:gridSpan w:val="2"/>
                <w:tcBorders>
                  <w:bottom w:val="single" w:sz="4" w:space="0" w:color="auto"/>
                </w:tcBorders>
              </w:tcPr>
              <w:p w:rsidR="00624B37" w:rsidRPr="00010EBE" w:rsidRDefault="00624B37" w:rsidP="007E0D07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  <w:bookmarkEnd w:id="0" w:displacedByCustomXml="next"/>
          </w:sdtContent>
        </w:sdt>
      </w:tr>
      <w:tr w:rsidR="00624B37" w:rsidTr="004F4465">
        <w:tc>
          <w:tcPr>
            <w:tcW w:w="10348" w:type="dxa"/>
            <w:gridSpan w:val="3"/>
            <w:tcBorders>
              <w:left w:val="nil"/>
              <w:bottom w:val="nil"/>
              <w:right w:val="nil"/>
            </w:tcBorders>
          </w:tcPr>
          <w:p w:rsidR="00624B37" w:rsidRDefault="00624B37" w:rsidP="007E0D07"/>
        </w:tc>
      </w:tr>
      <w:tr w:rsidR="00624B37" w:rsidTr="004F4465">
        <w:tc>
          <w:tcPr>
            <w:tcW w:w="10348" w:type="dxa"/>
            <w:gridSpan w:val="3"/>
            <w:tcBorders>
              <w:top w:val="nil"/>
              <w:left w:val="nil"/>
              <w:right w:val="nil"/>
            </w:tcBorders>
          </w:tcPr>
          <w:p w:rsidR="00624B37" w:rsidRPr="00010EBE" w:rsidRDefault="00624B37" w:rsidP="007E0D07">
            <w:pPr>
              <w:rPr>
                <w:rFonts w:cstheme="minorHAnsi"/>
                <w:sz w:val="20"/>
                <w:szCs w:val="20"/>
              </w:rPr>
            </w:pPr>
            <w:r w:rsidRPr="00010EBE">
              <w:rPr>
                <w:rStyle w:val="Emphasis"/>
                <w:rFonts w:cstheme="minorHAnsi"/>
                <w:color w:val="2D3849"/>
                <w:sz w:val="20"/>
                <w:szCs w:val="20"/>
                <w:shd w:val="clear" w:color="auto" w:fill="FFFFFF"/>
              </w:rPr>
              <w:t>List the names of ALL individuals involved, or who may be aware of this allegation (e.g. any witnesses to the event).</w:t>
            </w:r>
          </w:p>
        </w:tc>
      </w:tr>
      <w:tr w:rsidR="00624B37" w:rsidTr="00D841AB">
        <w:trPr>
          <w:trHeight w:val="1021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624B37" w:rsidRPr="00010EBE" w:rsidRDefault="00624B37" w:rsidP="007E0D07">
            <w:pPr>
              <w:rPr>
                <w:rFonts w:cstheme="minorHAnsi"/>
                <w:sz w:val="24"/>
                <w:szCs w:val="24"/>
              </w:rPr>
            </w:pPr>
            <w:r w:rsidRPr="00DB4E9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Individuals Involved</w:t>
            </w:r>
          </w:p>
        </w:tc>
        <w:sdt>
          <w:sdtPr>
            <w:rPr>
              <w:rFonts w:cstheme="minorHAnsi"/>
              <w:sz w:val="24"/>
              <w:szCs w:val="24"/>
            </w:rPr>
            <w:id w:val="-285124329"/>
            <w:placeholder>
              <w:docPart w:val="492304B238CF4DA685E26F85AAC8C95D"/>
            </w:placeholder>
            <w:showingPlcHdr/>
          </w:sdtPr>
          <w:sdtEndPr/>
          <w:sdtContent>
            <w:tc>
              <w:tcPr>
                <w:tcW w:w="7371" w:type="dxa"/>
                <w:gridSpan w:val="2"/>
                <w:tcBorders>
                  <w:bottom w:val="single" w:sz="4" w:space="0" w:color="auto"/>
                </w:tcBorders>
              </w:tcPr>
              <w:p w:rsidR="00624B37" w:rsidRPr="00010EBE" w:rsidRDefault="00624B37" w:rsidP="007E0D07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4B37" w:rsidTr="004F4465">
        <w:tc>
          <w:tcPr>
            <w:tcW w:w="10348" w:type="dxa"/>
            <w:gridSpan w:val="3"/>
            <w:tcBorders>
              <w:left w:val="nil"/>
              <w:bottom w:val="nil"/>
              <w:right w:val="nil"/>
            </w:tcBorders>
          </w:tcPr>
          <w:p w:rsidR="00624B37" w:rsidRDefault="00624B37" w:rsidP="007E0D07"/>
        </w:tc>
      </w:tr>
      <w:tr w:rsidR="00B258E0" w:rsidTr="004F4465">
        <w:tc>
          <w:tcPr>
            <w:tcW w:w="2977" w:type="dxa"/>
            <w:tcBorders>
              <w:top w:val="nil"/>
              <w:left w:val="nil"/>
              <w:bottom w:val="nil"/>
            </w:tcBorders>
            <w:vAlign w:val="center"/>
          </w:tcPr>
          <w:p w:rsidR="00B258E0" w:rsidRPr="00010EBE" w:rsidRDefault="00B258E0" w:rsidP="007E0D07">
            <w:pPr>
              <w:rPr>
                <w:rFonts w:cstheme="minorHAnsi"/>
                <w:b/>
                <w:sz w:val="24"/>
                <w:szCs w:val="24"/>
              </w:rPr>
            </w:pPr>
            <w:r w:rsidRPr="00010EBE">
              <w:rPr>
                <w:rFonts w:cstheme="minorHAnsi"/>
                <w:b/>
                <w:sz w:val="24"/>
                <w:szCs w:val="24"/>
              </w:rPr>
              <w:t>Do you have any supporting evidence?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258E0" w:rsidRPr="00010EBE" w:rsidRDefault="00A65B34" w:rsidP="00A40240">
            <w:pPr>
              <w:tabs>
                <w:tab w:val="right" w:pos="2038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1107241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235D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B258E0" w:rsidRPr="00010EBE">
              <w:rPr>
                <w:rFonts w:cstheme="minorHAnsi"/>
                <w:sz w:val="24"/>
                <w:szCs w:val="24"/>
              </w:rPr>
              <w:t>Yes, Electronic</w:t>
            </w:r>
          </w:p>
          <w:p w:rsidR="00B258E0" w:rsidRPr="00010EBE" w:rsidRDefault="00A65B34" w:rsidP="00A40240">
            <w:pPr>
              <w:tabs>
                <w:tab w:val="right" w:pos="2038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2102057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235D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B258E0" w:rsidRPr="00010EBE">
              <w:rPr>
                <w:rFonts w:cstheme="minorHAnsi"/>
                <w:sz w:val="24"/>
                <w:szCs w:val="24"/>
              </w:rPr>
              <w:t>Yes, Physical</w:t>
            </w:r>
          </w:p>
          <w:p w:rsidR="00B258E0" w:rsidRPr="00010EBE" w:rsidRDefault="00A65B34" w:rsidP="00D841AB">
            <w:pPr>
              <w:tabs>
                <w:tab w:val="right" w:pos="2350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192773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235D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B258E0" w:rsidRPr="00010EBE">
              <w:rPr>
                <w:rFonts w:cstheme="minorHAnsi"/>
                <w:sz w:val="24"/>
                <w:szCs w:val="24"/>
              </w:rPr>
              <w:t>Yes, Other</w:t>
            </w:r>
          </w:p>
        </w:tc>
        <w:sdt>
          <w:sdtPr>
            <w:rPr>
              <w:rFonts w:cstheme="minorHAnsi"/>
              <w:sz w:val="24"/>
              <w:szCs w:val="24"/>
            </w:rPr>
            <w:id w:val="1581254034"/>
            <w:placeholder>
              <w:docPart w:val="4A636582EEA94AD1A680612529B4BA79"/>
            </w:placeholder>
            <w:showingPlcHdr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B258E0" w:rsidRPr="00010EBE" w:rsidRDefault="00B258E0" w:rsidP="007E0D07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Fonts w:cstheme="minorHAnsi"/>
                    <w:sz w:val="24"/>
                    <w:szCs w:val="24"/>
                  </w:rPr>
                  <w:t>Outline Evidence Information</w:t>
                </w:r>
                <w:r w:rsidRPr="00010EBE">
                  <w:rPr>
                    <w:rStyle w:val="PlaceholderText"/>
                    <w:rFonts w:cstheme="minorHAnsi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901970" w:rsidTr="004F4465">
        <w:trPr>
          <w:trHeight w:val="1225"/>
        </w:trPr>
        <w:tc>
          <w:tcPr>
            <w:tcW w:w="2977" w:type="dxa"/>
            <w:tcBorders>
              <w:top w:val="nil"/>
              <w:left w:val="nil"/>
              <w:bottom w:val="nil"/>
            </w:tcBorders>
            <w:vAlign w:val="center"/>
          </w:tcPr>
          <w:p w:rsidR="00901970" w:rsidRPr="00010EBE" w:rsidRDefault="00901970" w:rsidP="007E0D07">
            <w:pPr>
              <w:rPr>
                <w:rFonts w:cstheme="minorHAnsi"/>
                <w:b/>
                <w:sz w:val="24"/>
                <w:szCs w:val="24"/>
              </w:rPr>
            </w:pPr>
            <w:r w:rsidRPr="00010EBE">
              <w:rPr>
                <w:rFonts w:cstheme="minorHAnsi"/>
                <w:b/>
                <w:sz w:val="24"/>
                <w:szCs w:val="24"/>
              </w:rPr>
              <w:t>Have you discussed this with anyone else?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970" w:rsidRPr="00010EBE" w:rsidRDefault="00A65B34" w:rsidP="00901970">
            <w:pPr>
              <w:tabs>
                <w:tab w:val="left" w:pos="1568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88237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235D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1970" w:rsidRPr="00010EBE">
              <w:rPr>
                <w:rFonts w:cstheme="minorHAnsi"/>
                <w:sz w:val="24"/>
                <w:szCs w:val="24"/>
              </w:rPr>
              <w:t>Yes</w:t>
            </w:r>
          </w:p>
          <w:p w:rsidR="00901970" w:rsidRPr="00010EBE" w:rsidRDefault="00901970" w:rsidP="00901970">
            <w:pPr>
              <w:tabs>
                <w:tab w:val="left" w:pos="1568"/>
              </w:tabs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560669674"/>
            <w:placeholder>
              <w:docPart w:val="A70606957B8A4C198415845034C4E6DC"/>
            </w:placeholder>
            <w:showingPlcHdr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901970" w:rsidRPr="00010EBE" w:rsidRDefault="00901970" w:rsidP="007E0D07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Fonts w:cstheme="minorHAnsi"/>
                    <w:sz w:val="24"/>
                    <w:szCs w:val="24"/>
                  </w:rPr>
                  <w:t>Please provide details</w:t>
                </w:r>
              </w:p>
            </w:tc>
          </w:sdtContent>
        </w:sdt>
      </w:tr>
      <w:tr w:rsidR="004F4465" w:rsidTr="004F4465">
        <w:tc>
          <w:tcPr>
            <w:tcW w:w="2977" w:type="dxa"/>
            <w:tcBorders>
              <w:top w:val="nil"/>
              <w:left w:val="nil"/>
              <w:bottom w:val="nil"/>
            </w:tcBorders>
          </w:tcPr>
          <w:p w:rsidR="004F4465" w:rsidRDefault="004F4465" w:rsidP="004F4465">
            <w:pPr>
              <w:rPr>
                <w:b/>
              </w:rPr>
            </w:pPr>
            <w:r w:rsidRPr="004F4465">
              <w:rPr>
                <w:b/>
                <w:sz w:val="24"/>
              </w:rPr>
              <w:t>Do you have any other information or suggestions that would assist in this investigation?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465" w:rsidRPr="00010EBE" w:rsidRDefault="00A65B34" w:rsidP="004F4465">
            <w:pPr>
              <w:tabs>
                <w:tab w:val="left" w:pos="1568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897484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235D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4F4465" w:rsidRPr="00010EBE">
              <w:rPr>
                <w:rFonts w:cstheme="minorHAnsi"/>
                <w:sz w:val="24"/>
                <w:szCs w:val="24"/>
              </w:rPr>
              <w:t>Yes</w:t>
            </w:r>
          </w:p>
          <w:p w:rsidR="004F4465" w:rsidRDefault="004F4465" w:rsidP="004F4465">
            <w:pPr>
              <w:tabs>
                <w:tab w:val="right" w:pos="2038"/>
              </w:tabs>
            </w:pPr>
          </w:p>
        </w:tc>
        <w:sdt>
          <w:sdtPr>
            <w:rPr>
              <w:rFonts w:cstheme="minorHAnsi"/>
              <w:sz w:val="24"/>
              <w:szCs w:val="24"/>
            </w:rPr>
            <w:id w:val="425012515"/>
            <w:placeholder>
              <w:docPart w:val="9BB490389D654FF686CCA7C1637DACDE"/>
            </w:placeholder>
            <w:showingPlcHdr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4F4465" w:rsidRPr="00010EBE" w:rsidRDefault="004F4465" w:rsidP="004F4465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Fonts w:cstheme="minorHAnsi"/>
                    <w:sz w:val="24"/>
                    <w:szCs w:val="24"/>
                  </w:rPr>
                  <w:t>Please provide details</w:t>
                </w:r>
              </w:p>
            </w:tc>
          </w:sdtContent>
        </w:sdt>
      </w:tr>
      <w:tr w:rsidR="004F4465" w:rsidTr="004F446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F4465" w:rsidRPr="004F4465" w:rsidRDefault="004F4465" w:rsidP="004F4465">
            <w:pPr>
              <w:rPr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F4465" w:rsidRPr="00010EBE" w:rsidRDefault="004F4465" w:rsidP="004F4465">
            <w:pPr>
              <w:tabs>
                <w:tab w:val="left" w:pos="156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465" w:rsidRPr="00010EBE" w:rsidRDefault="004F4465" w:rsidP="004F446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4465" w:rsidTr="004F4465">
        <w:tc>
          <w:tcPr>
            <w:tcW w:w="2977" w:type="dxa"/>
            <w:tcBorders>
              <w:top w:val="nil"/>
              <w:left w:val="nil"/>
              <w:bottom w:val="nil"/>
            </w:tcBorders>
          </w:tcPr>
          <w:p w:rsidR="004F4465" w:rsidRPr="004F4465" w:rsidRDefault="004F4465" w:rsidP="004F4465">
            <w:pPr>
              <w:rPr>
                <w:rFonts w:cstheme="minorHAnsi"/>
                <w:b/>
                <w:sz w:val="24"/>
                <w:szCs w:val="24"/>
              </w:rPr>
            </w:pPr>
            <w:r w:rsidRPr="00DB4E9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Are you concerned that you or any other person may suffer (or has already suffered) consequences arising from this matter or from its reporting?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465" w:rsidRPr="00010EBE" w:rsidRDefault="00A65B34" w:rsidP="004F4465">
            <w:pPr>
              <w:tabs>
                <w:tab w:val="left" w:pos="1568"/>
              </w:tabs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1312986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1F5A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4F4465" w:rsidRPr="00010EBE">
              <w:rPr>
                <w:rFonts w:cstheme="minorHAnsi"/>
                <w:sz w:val="24"/>
                <w:szCs w:val="24"/>
              </w:rPr>
              <w:t>Yes</w:t>
            </w:r>
          </w:p>
          <w:p w:rsidR="004F4465" w:rsidRDefault="004F4465" w:rsidP="004F4465">
            <w:pPr>
              <w:tabs>
                <w:tab w:val="right" w:pos="2038"/>
              </w:tabs>
            </w:pPr>
          </w:p>
        </w:tc>
        <w:sdt>
          <w:sdtPr>
            <w:rPr>
              <w:rFonts w:cstheme="minorHAnsi"/>
              <w:sz w:val="24"/>
              <w:szCs w:val="24"/>
            </w:rPr>
            <w:id w:val="393482324"/>
            <w:placeholder>
              <w:docPart w:val="AD8E2776B6AB4EE68CCB94FB1C8EB3AA"/>
            </w:placeholder>
            <w:showingPlcHdr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4F4465" w:rsidRPr="00010EBE" w:rsidRDefault="004F4465" w:rsidP="004F4465">
                <w:pPr>
                  <w:rPr>
                    <w:rFonts w:cstheme="minorHAnsi"/>
                    <w:sz w:val="24"/>
                    <w:szCs w:val="24"/>
                  </w:rPr>
                </w:pPr>
                <w:r w:rsidRPr="00010EBE">
                  <w:rPr>
                    <w:rFonts w:cstheme="minorHAnsi"/>
                    <w:sz w:val="24"/>
                    <w:szCs w:val="24"/>
                  </w:rPr>
                  <w:t>Please provide details</w:t>
                </w:r>
              </w:p>
            </w:tc>
          </w:sdtContent>
        </w:sdt>
      </w:tr>
      <w:tr w:rsidR="004F4465" w:rsidTr="004F446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F4465" w:rsidRPr="004F4465" w:rsidRDefault="004F4465" w:rsidP="004F4465">
            <w:pPr>
              <w:rPr>
                <w:rFonts w:cstheme="minorHAnsi"/>
                <w:b/>
                <w:bCs/>
                <w:color w:val="2D384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F4465" w:rsidRPr="004F4465" w:rsidRDefault="004F4465" w:rsidP="004F4465">
            <w:pPr>
              <w:rPr>
                <w:rFonts w:cstheme="minorHAnsi"/>
                <w:sz w:val="20"/>
                <w:szCs w:val="20"/>
              </w:rPr>
            </w:pPr>
            <w:r w:rsidRPr="004F4465">
              <w:rPr>
                <w:rStyle w:val="Emphasis"/>
                <w:rFonts w:cstheme="minorHAnsi"/>
                <w:color w:val="2D3849"/>
                <w:sz w:val="20"/>
                <w:szCs w:val="20"/>
                <w:shd w:val="clear" w:color="auto" w:fill="FFFFFF"/>
              </w:rPr>
              <w:t>This may include fear of harassment, coercion, bullying, etc</w:t>
            </w:r>
          </w:p>
        </w:tc>
      </w:tr>
    </w:tbl>
    <w:p w:rsidR="00624B37" w:rsidRPr="007E0D07" w:rsidRDefault="00624B37" w:rsidP="00D841AB">
      <w:pPr>
        <w:tabs>
          <w:tab w:val="right" w:pos="2350"/>
        </w:tabs>
        <w:spacing w:after="0" w:line="240" w:lineRule="auto"/>
      </w:pPr>
    </w:p>
    <w:sectPr w:rsidR="00624B37" w:rsidRPr="007E0D07" w:rsidSect="004F4465">
      <w:headerReference w:type="default" r:id="rId8"/>
      <w:footerReference w:type="default" r:id="rId9"/>
      <w:pgSz w:w="11906" w:h="16838"/>
      <w:pgMar w:top="720" w:right="720" w:bottom="720" w:left="720" w:header="708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A1F" w:rsidRDefault="00F81A1F" w:rsidP="006369B7">
      <w:pPr>
        <w:spacing w:after="0" w:line="240" w:lineRule="auto"/>
      </w:pPr>
      <w:r>
        <w:separator/>
      </w:r>
    </w:p>
  </w:endnote>
  <w:endnote w:type="continuationSeparator" w:id="0">
    <w:p w:rsidR="00F81A1F" w:rsidRDefault="00F81A1F" w:rsidP="00636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6CC" w:rsidRDefault="007556CC" w:rsidP="002672B3">
    <w:pPr>
      <w:pStyle w:val="Footer"/>
      <w:jc w:val="center"/>
    </w:pPr>
    <w:r>
      <w:rPr>
        <w:b/>
        <w:noProof/>
        <w:color w:val="44546A" w:themeColor="text2"/>
        <w:sz w:val="28"/>
      </w:rPr>
      <w:drawing>
        <wp:anchor distT="0" distB="0" distL="114300" distR="114300" simplePos="0" relativeHeight="251671552" behindDoc="0" locked="0" layoutInCell="1" allowOverlap="1" wp14:anchorId="1F6FC801" wp14:editId="1E589ED7">
          <wp:simplePos x="0" y="0"/>
          <wp:positionH relativeFrom="column">
            <wp:posOffset>-272311</wp:posOffset>
          </wp:positionH>
          <wp:positionV relativeFrom="paragraph">
            <wp:posOffset>-147320</wp:posOffset>
          </wp:positionV>
          <wp:extent cx="2054225" cy="558800"/>
          <wp:effectExtent l="0" t="0" r="3175" b="0"/>
          <wp:wrapThrough wrapText="bothSides">
            <wp:wrapPolygon edited="0">
              <wp:start x="0" y="0"/>
              <wp:lineTo x="0" y="20618"/>
              <wp:lineTo x="21433" y="20618"/>
              <wp:lineTo x="21433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CC logo 2012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4225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 w:rsidR="00BB274D" w:rsidRPr="008F613C">
      <w:rPr>
        <w:b/>
        <w:i/>
      </w:rPr>
      <w:fldChar w:fldCharType="begin"/>
    </w:r>
    <w:r w:rsidR="00BB274D" w:rsidRPr="008F613C">
      <w:rPr>
        <w:b/>
        <w:i/>
      </w:rPr>
      <w:instrText xml:space="preserve"> STYLEREF  Title  \* MERGEFORMAT </w:instrText>
    </w:r>
    <w:r w:rsidR="00BB274D" w:rsidRPr="008F613C">
      <w:rPr>
        <w:b/>
        <w:i/>
      </w:rPr>
      <w:fldChar w:fldCharType="separate"/>
    </w:r>
    <w:r w:rsidR="00A65B34">
      <w:rPr>
        <w:b/>
        <w:i/>
        <w:noProof/>
      </w:rPr>
      <w:t>Whistleblower Disclosure Form</w:t>
    </w:r>
    <w:r w:rsidR="00BB274D" w:rsidRPr="008F613C">
      <w:rPr>
        <w:b/>
        <w:i/>
        <w:noProof/>
      </w:rPr>
      <w:fldChar w:fldCharType="end"/>
    </w:r>
    <w:r>
      <w:ptab w:relativeTo="margin" w:alignment="right" w:leader="none"/>
    </w:r>
    <w:r w:rsidR="002672B3" w:rsidRPr="002672B3">
      <w:t xml:space="preserve">Page </w:t>
    </w:r>
    <w:r w:rsidR="002672B3" w:rsidRPr="002672B3">
      <w:rPr>
        <w:b/>
        <w:bCs/>
      </w:rPr>
      <w:fldChar w:fldCharType="begin"/>
    </w:r>
    <w:r w:rsidR="002672B3" w:rsidRPr="002672B3">
      <w:rPr>
        <w:b/>
        <w:bCs/>
      </w:rPr>
      <w:instrText xml:space="preserve"> PAGE  \* Arabic  \* MERGEFORMAT </w:instrText>
    </w:r>
    <w:r w:rsidR="002672B3" w:rsidRPr="002672B3">
      <w:rPr>
        <w:b/>
        <w:bCs/>
      </w:rPr>
      <w:fldChar w:fldCharType="separate"/>
    </w:r>
    <w:r w:rsidR="002672B3" w:rsidRPr="002672B3">
      <w:rPr>
        <w:b/>
        <w:bCs/>
        <w:noProof/>
      </w:rPr>
      <w:t>1</w:t>
    </w:r>
    <w:r w:rsidR="002672B3" w:rsidRPr="002672B3">
      <w:rPr>
        <w:b/>
        <w:bCs/>
      </w:rPr>
      <w:fldChar w:fldCharType="end"/>
    </w:r>
    <w:r w:rsidR="002672B3" w:rsidRPr="002672B3">
      <w:t xml:space="preserve"> of </w:t>
    </w:r>
    <w:r w:rsidR="002672B3" w:rsidRPr="002672B3">
      <w:rPr>
        <w:b/>
        <w:bCs/>
      </w:rPr>
      <w:fldChar w:fldCharType="begin"/>
    </w:r>
    <w:r w:rsidR="002672B3" w:rsidRPr="002672B3">
      <w:rPr>
        <w:b/>
        <w:bCs/>
      </w:rPr>
      <w:instrText xml:space="preserve"> NUMPAGES  \* Arabic  \* MERGEFORMAT </w:instrText>
    </w:r>
    <w:r w:rsidR="002672B3" w:rsidRPr="002672B3">
      <w:rPr>
        <w:b/>
        <w:bCs/>
      </w:rPr>
      <w:fldChar w:fldCharType="separate"/>
    </w:r>
    <w:r w:rsidR="002672B3" w:rsidRPr="002672B3">
      <w:rPr>
        <w:b/>
        <w:bCs/>
        <w:noProof/>
      </w:rPr>
      <w:t>2</w:t>
    </w:r>
    <w:r w:rsidR="002672B3" w:rsidRPr="002672B3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A1F" w:rsidRDefault="00F81A1F" w:rsidP="006369B7">
      <w:pPr>
        <w:spacing w:after="0" w:line="240" w:lineRule="auto"/>
      </w:pPr>
      <w:r>
        <w:separator/>
      </w:r>
    </w:p>
  </w:footnote>
  <w:footnote w:type="continuationSeparator" w:id="0">
    <w:p w:rsidR="00F81A1F" w:rsidRDefault="00F81A1F" w:rsidP="00636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2B3" w:rsidRDefault="002672B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50FEBA67" wp14:editId="5741F508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37450" cy="908050"/>
              <wp:effectExtent l="0" t="0" r="6350" b="635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908050"/>
                        <a:chOff x="0" y="-1"/>
                        <a:chExt cx="7315200" cy="1216153"/>
                      </a:xfrm>
                    </wpg:grpSpPr>
                    <wps:wsp>
                      <wps:cNvPr id="11" name="Rectangle 51"/>
                      <wps:cNvSpPr/>
                      <wps:spPr>
                        <a:xfrm>
                          <a:off x="0" y="-1"/>
                          <a:ext cx="7315200" cy="1130373"/>
                        </a:xfrm>
                        <a:custGeom>
                          <a:avLst/>
                          <a:gdLst>
                            <a:gd name="connsiteX0" fmla="*/ 0 w 7312660"/>
                            <a:gd name="connsiteY0" fmla="*/ 0 h 1215390"/>
                            <a:gd name="connsiteX1" fmla="*/ 7312660 w 7312660"/>
                            <a:gd name="connsiteY1" fmla="*/ 0 h 1215390"/>
                            <a:gd name="connsiteX2" fmla="*/ 7312660 w 7312660"/>
                            <a:gd name="connsiteY2" fmla="*/ 1215390 h 1215390"/>
                            <a:gd name="connsiteX3" fmla="*/ 0 w 7312660"/>
                            <a:gd name="connsiteY3" fmla="*/ 1215390 h 1215390"/>
                            <a:gd name="connsiteX4" fmla="*/ 0 w 7312660"/>
                            <a:gd name="connsiteY4" fmla="*/ 0 h 1215390"/>
                            <a:gd name="connsiteX0" fmla="*/ 0 w 7312660"/>
                            <a:gd name="connsiteY0" fmla="*/ 0 h 1215390"/>
                            <a:gd name="connsiteX1" fmla="*/ 7312660 w 7312660"/>
                            <a:gd name="connsiteY1" fmla="*/ 0 h 1215390"/>
                            <a:gd name="connsiteX2" fmla="*/ 7312660 w 7312660"/>
                            <a:gd name="connsiteY2" fmla="*/ 1215390 h 1215390"/>
                            <a:gd name="connsiteX3" fmla="*/ 3667125 w 7312660"/>
                            <a:gd name="connsiteY3" fmla="*/ 1209675 h 1215390"/>
                            <a:gd name="connsiteX4" fmla="*/ 0 w 7312660"/>
                            <a:gd name="connsiteY4" fmla="*/ 1215390 h 1215390"/>
                            <a:gd name="connsiteX5" fmla="*/ 0 w 7312660"/>
                            <a:gd name="connsiteY5" fmla="*/ 0 h 1215390"/>
                            <a:gd name="connsiteX0" fmla="*/ 0 w 7312660"/>
                            <a:gd name="connsiteY0" fmla="*/ 0 h 1215390"/>
                            <a:gd name="connsiteX1" fmla="*/ 7312660 w 7312660"/>
                            <a:gd name="connsiteY1" fmla="*/ 0 h 1215390"/>
                            <a:gd name="connsiteX2" fmla="*/ 7312660 w 7312660"/>
                            <a:gd name="connsiteY2" fmla="*/ 1215390 h 1215390"/>
                            <a:gd name="connsiteX3" fmla="*/ 3619500 w 7312660"/>
                            <a:gd name="connsiteY3" fmla="*/ 733425 h 1215390"/>
                            <a:gd name="connsiteX4" fmla="*/ 0 w 7312660"/>
                            <a:gd name="connsiteY4" fmla="*/ 1215390 h 1215390"/>
                            <a:gd name="connsiteX5" fmla="*/ 0 w 7312660"/>
                            <a:gd name="connsiteY5" fmla="*/ 0 h 1215390"/>
                            <a:gd name="connsiteX0" fmla="*/ 0 w 7312660"/>
                            <a:gd name="connsiteY0" fmla="*/ 0 h 1215390"/>
                            <a:gd name="connsiteX1" fmla="*/ 7312660 w 7312660"/>
                            <a:gd name="connsiteY1" fmla="*/ 0 h 1215390"/>
                            <a:gd name="connsiteX2" fmla="*/ 7312660 w 7312660"/>
                            <a:gd name="connsiteY2" fmla="*/ 1129665 h 1215390"/>
                            <a:gd name="connsiteX3" fmla="*/ 3619500 w 7312660"/>
                            <a:gd name="connsiteY3" fmla="*/ 733425 h 1215390"/>
                            <a:gd name="connsiteX4" fmla="*/ 0 w 7312660"/>
                            <a:gd name="connsiteY4" fmla="*/ 1215390 h 1215390"/>
                            <a:gd name="connsiteX5" fmla="*/ 0 w 7312660"/>
                            <a:gd name="connsiteY5" fmla="*/ 0 h 1215390"/>
                            <a:gd name="connsiteX0" fmla="*/ 9525 w 7322185"/>
                            <a:gd name="connsiteY0" fmla="*/ 0 h 1129665"/>
                            <a:gd name="connsiteX1" fmla="*/ 7322185 w 7322185"/>
                            <a:gd name="connsiteY1" fmla="*/ 0 h 1129665"/>
                            <a:gd name="connsiteX2" fmla="*/ 7322185 w 7322185"/>
                            <a:gd name="connsiteY2" fmla="*/ 1129665 h 1129665"/>
                            <a:gd name="connsiteX3" fmla="*/ 3629025 w 7322185"/>
                            <a:gd name="connsiteY3" fmla="*/ 733425 h 1129665"/>
                            <a:gd name="connsiteX4" fmla="*/ 0 w 7322185"/>
                            <a:gd name="connsiteY4" fmla="*/ 1091565 h 1129665"/>
                            <a:gd name="connsiteX5" fmla="*/ 9525 w 7322185"/>
                            <a:gd name="connsiteY5" fmla="*/ 0 h 1129665"/>
                            <a:gd name="connsiteX0" fmla="*/ 0 w 7312660"/>
                            <a:gd name="connsiteY0" fmla="*/ 0 h 1129665"/>
                            <a:gd name="connsiteX1" fmla="*/ 7312660 w 7312660"/>
                            <a:gd name="connsiteY1" fmla="*/ 0 h 1129665"/>
                            <a:gd name="connsiteX2" fmla="*/ 7312660 w 7312660"/>
                            <a:gd name="connsiteY2" fmla="*/ 1129665 h 1129665"/>
                            <a:gd name="connsiteX3" fmla="*/ 3619500 w 7312660"/>
                            <a:gd name="connsiteY3" fmla="*/ 733425 h 1129665"/>
                            <a:gd name="connsiteX4" fmla="*/ 0 w 7312660"/>
                            <a:gd name="connsiteY4" fmla="*/ 1091565 h 1129665"/>
                            <a:gd name="connsiteX5" fmla="*/ 0 w 7312660"/>
                            <a:gd name="connsiteY5" fmla="*/ 0 h 11296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312660" h="1129665">
                              <a:moveTo>
                                <a:pt x="0" y="0"/>
                              </a:moveTo>
                              <a:lnTo>
                                <a:pt x="7312660" y="0"/>
                              </a:lnTo>
                              <a:lnTo>
                                <a:pt x="7312660" y="1129665"/>
                              </a:lnTo>
                              <a:lnTo>
                                <a:pt x="3619500" y="733425"/>
                              </a:lnTo>
                              <a:lnTo>
                                <a:pt x="0" y="10915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315200" cy="1216152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 r="-7574"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01A5B2" id="Group 10" o:spid="_x0000_s1026" style="position:absolute;margin-left:542.3pt;margin-top:0;width:593.5pt;height:71.5pt;z-index:251675648;mso-position-horizontal:right;mso-position-horizontal-relative:page;mso-position-vertical:top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">
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" path="m,l7312660,r,1129665l3619500,733425,,1091565,,xe" fillcolor="#4472c4" stroked="f" strokeweight="1pt">
                <v:stroke joinstyle="miter"/>
                <v:path arrowok="t" o:connecttype="custom" o:connectlocs="0,0;7315200,0;7315200,1130373;3620757,733885;0,1092249;0,0" o:connectangles="0,0,0,0,0,0"/>
              </v:shape>
              <v:rect id="Rectangle 12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" stroked="f" strokeweight="1pt">
                <v:fill r:id="rId2" o:title="" recolor="t" rotate="t" type="frame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6B5047"/>
    <w:multiLevelType w:val="hybridMultilevel"/>
    <w:tmpl w:val="10225E52"/>
    <w:lvl w:ilvl="0" w:tplc="08C24BD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20715"/>
    <w:multiLevelType w:val="hybridMultilevel"/>
    <w:tmpl w:val="38D0ECF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C62AC3"/>
    <w:multiLevelType w:val="hybridMultilevel"/>
    <w:tmpl w:val="F1421882"/>
    <w:lvl w:ilvl="0" w:tplc="635C3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RrNTSxBIJ90AyhWHw3/q5DB4uXjgiORcp+BuYGj0rkn1Pm7mz7PM9rriBW9AKvQZHe2jI2ttGzOqe1McFlnL3A==" w:salt="BaQwJ+YpyE+dpYR18pEdMw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1F"/>
    <w:rsid w:val="00010EBE"/>
    <w:rsid w:val="0006764B"/>
    <w:rsid w:val="00095F5D"/>
    <w:rsid w:val="000C3CBC"/>
    <w:rsid w:val="000F714A"/>
    <w:rsid w:val="00241F5A"/>
    <w:rsid w:val="0024533E"/>
    <w:rsid w:val="002672B3"/>
    <w:rsid w:val="00322CF3"/>
    <w:rsid w:val="003271FF"/>
    <w:rsid w:val="00400A65"/>
    <w:rsid w:val="004F3720"/>
    <w:rsid w:val="004F4465"/>
    <w:rsid w:val="00573186"/>
    <w:rsid w:val="005D6FDE"/>
    <w:rsid w:val="00624B37"/>
    <w:rsid w:val="006369B7"/>
    <w:rsid w:val="006915F3"/>
    <w:rsid w:val="0071235D"/>
    <w:rsid w:val="00734883"/>
    <w:rsid w:val="007556CC"/>
    <w:rsid w:val="007E0D07"/>
    <w:rsid w:val="00800EB4"/>
    <w:rsid w:val="008774E2"/>
    <w:rsid w:val="008A58AF"/>
    <w:rsid w:val="008F5633"/>
    <w:rsid w:val="008F613C"/>
    <w:rsid w:val="00901970"/>
    <w:rsid w:val="0090592C"/>
    <w:rsid w:val="0093183D"/>
    <w:rsid w:val="0094018C"/>
    <w:rsid w:val="00A40240"/>
    <w:rsid w:val="00A65B34"/>
    <w:rsid w:val="00A906A8"/>
    <w:rsid w:val="00B258E0"/>
    <w:rsid w:val="00B40693"/>
    <w:rsid w:val="00BB274D"/>
    <w:rsid w:val="00BD6A51"/>
    <w:rsid w:val="00C17104"/>
    <w:rsid w:val="00D17478"/>
    <w:rsid w:val="00D62818"/>
    <w:rsid w:val="00D841AB"/>
    <w:rsid w:val="00D9224A"/>
    <w:rsid w:val="00DA1906"/>
    <w:rsid w:val="00DB4E9C"/>
    <w:rsid w:val="00DC59CD"/>
    <w:rsid w:val="00E50C69"/>
    <w:rsid w:val="00F81A1F"/>
    <w:rsid w:val="00FA2B7C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97822C3"/>
  <w15:chartTrackingRefBased/>
  <w15:docId w15:val="{F37E7847-8BF1-4D18-AE8E-6C32E91B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92C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9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9B7"/>
  </w:style>
  <w:style w:type="paragraph" w:styleId="Footer">
    <w:name w:val="footer"/>
    <w:basedOn w:val="Normal"/>
    <w:link w:val="FooterChar"/>
    <w:uiPriority w:val="99"/>
    <w:unhideWhenUsed/>
    <w:rsid w:val="006369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9B7"/>
  </w:style>
  <w:style w:type="table" w:styleId="TableGrid">
    <w:name w:val="Table Grid"/>
    <w:basedOn w:val="TableNormal"/>
    <w:uiPriority w:val="39"/>
    <w:rsid w:val="00322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533E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90592C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C3CB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676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7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90592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0592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0592C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624B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1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896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3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75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837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8583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6359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218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1301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147351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772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6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64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500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728280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05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2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0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214106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26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02631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862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2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9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27964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04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267542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62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7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6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160426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3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50008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1042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87616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25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359533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0_RCC%20Governance\Policies\In%20Progress\1.%20Templates\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3766D893605442B808E3DFE0AFCA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5CA60-0360-4762-B771-3FCCCB5A829B}"/>
      </w:docPartPr>
      <w:docPartBody>
        <w:p w:rsidR="001759CE" w:rsidRDefault="00B30CAF" w:rsidP="00B30CAF">
          <w:pPr>
            <w:pStyle w:val="63766D893605442B808E3DFE0AFCAE9B4"/>
          </w:pPr>
          <w:r w:rsidRPr="00010EBE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492304B238CF4DA685E26F85AAC8C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D3100-71C8-49F8-A707-4D83455578BC}"/>
      </w:docPartPr>
      <w:docPartBody>
        <w:p w:rsidR="001759CE" w:rsidRDefault="00B30CAF" w:rsidP="00B30CAF">
          <w:pPr>
            <w:pStyle w:val="492304B238CF4DA685E26F85AAC8C95D4"/>
          </w:pPr>
          <w:r w:rsidRPr="00010EBE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BB490389D654FF686CCA7C1637DAC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85905-02C1-49BC-BA4F-F53D1DDB0E04}"/>
      </w:docPartPr>
      <w:docPartBody>
        <w:p w:rsidR="001759CE" w:rsidRDefault="00B30CAF" w:rsidP="00B30CAF">
          <w:pPr>
            <w:pStyle w:val="9BB490389D654FF686CCA7C1637DACDE4"/>
          </w:pPr>
          <w:r w:rsidRPr="00010EBE">
            <w:rPr>
              <w:rFonts w:cstheme="minorHAnsi"/>
              <w:sz w:val="24"/>
              <w:szCs w:val="24"/>
            </w:rPr>
            <w:t>Please provide details</w:t>
          </w:r>
        </w:p>
      </w:docPartBody>
    </w:docPart>
    <w:docPart>
      <w:docPartPr>
        <w:name w:val="AD8E2776B6AB4EE68CCB94FB1C8EB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79AC7-FDF3-45E0-B61E-0EC58B608D81}"/>
      </w:docPartPr>
      <w:docPartBody>
        <w:p w:rsidR="001759CE" w:rsidRDefault="00B30CAF" w:rsidP="00B30CAF">
          <w:pPr>
            <w:pStyle w:val="AD8E2776B6AB4EE68CCB94FB1C8EB3AA4"/>
          </w:pPr>
          <w:r w:rsidRPr="00010EBE">
            <w:rPr>
              <w:rFonts w:cstheme="minorHAnsi"/>
              <w:sz w:val="24"/>
              <w:szCs w:val="24"/>
            </w:rPr>
            <w:t>Please provide details</w:t>
          </w:r>
        </w:p>
      </w:docPartBody>
    </w:docPart>
    <w:docPart>
      <w:docPartPr>
        <w:name w:val="4A636582EEA94AD1A680612529B4B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81CB9-1481-46A7-A22C-754565FC63CA}"/>
      </w:docPartPr>
      <w:docPartBody>
        <w:p w:rsidR="00A9478A" w:rsidRDefault="00B30CAF" w:rsidP="00B30CAF">
          <w:pPr>
            <w:pStyle w:val="4A636582EEA94AD1A680612529B4BA793"/>
          </w:pPr>
          <w:r w:rsidRPr="00010EBE">
            <w:rPr>
              <w:rFonts w:cstheme="minorHAnsi"/>
              <w:sz w:val="24"/>
              <w:szCs w:val="24"/>
            </w:rPr>
            <w:t>Outline Evidence Information</w:t>
          </w:r>
          <w:r w:rsidRPr="00010EBE">
            <w:rPr>
              <w:rStyle w:val="PlaceholderText"/>
              <w:rFonts w:cstheme="minorHAnsi"/>
              <w:sz w:val="24"/>
              <w:szCs w:val="24"/>
            </w:rPr>
            <w:t>.</w:t>
          </w:r>
        </w:p>
      </w:docPartBody>
    </w:docPart>
    <w:docPart>
      <w:docPartPr>
        <w:name w:val="A70606957B8A4C198415845034C4E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E19CB-1D93-4620-811A-CA4200002EC8}"/>
      </w:docPartPr>
      <w:docPartBody>
        <w:p w:rsidR="00A9478A" w:rsidRDefault="00B30CAF" w:rsidP="00B30CAF">
          <w:pPr>
            <w:pStyle w:val="A70606957B8A4C198415845034C4E6DC3"/>
          </w:pPr>
          <w:r w:rsidRPr="00010EBE">
            <w:rPr>
              <w:rFonts w:cstheme="minorHAnsi"/>
              <w:sz w:val="24"/>
              <w:szCs w:val="24"/>
            </w:rPr>
            <w:t>Please provide details</w:t>
          </w:r>
        </w:p>
      </w:docPartBody>
    </w:docPart>
    <w:docPart>
      <w:docPartPr>
        <w:name w:val="8D99B65D0B504C24A15DB5A93643C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74C6A-5735-4E05-9B61-44993AC55DDA}"/>
      </w:docPartPr>
      <w:docPartBody>
        <w:p w:rsidR="00000000" w:rsidRDefault="00B30CAF" w:rsidP="00B30CAF">
          <w:pPr>
            <w:pStyle w:val="8D99B65D0B504C24A15DB5A93643CFEB"/>
          </w:pPr>
          <w:r w:rsidRPr="00493FA8">
            <w:rPr>
              <w:rStyle w:val="PlaceholderText"/>
            </w:rPr>
            <w:t xml:space="preserve">enter </w:t>
          </w:r>
          <w:r>
            <w:rPr>
              <w:rStyle w:val="PlaceholderText"/>
            </w:rPr>
            <w:t>text</w:t>
          </w:r>
          <w:r w:rsidRPr="00493FA8">
            <w:rPr>
              <w:rStyle w:val="PlaceholderText"/>
            </w:rPr>
            <w:t>.</w:t>
          </w:r>
        </w:p>
      </w:docPartBody>
    </w:docPart>
    <w:docPart>
      <w:docPartPr>
        <w:name w:val="C3A722166AAA47B19C2644E078D0F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BBDA0-5D06-4B5B-B918-B31E67ADBEF0}"/>
      </w:docPartPr>
      <w:docPartBody>
        <w:p w:rsidR="00000000" w:rsidRDefault="00B30CAF" w:rsidP="00B30CAF">
          <w:pPr>
            <w:pStyle w:val="C3A722166AAA47B19C2644E078D0F581"/>
          </w:pPr>
          <w:r w:rsidRPr="00493FA8">
            <w:rPr>
              <w:rStyle w:val="PlaceholderText"/>
            </w:rPr>
            <w:t>enter text.</w:t>
          </w:r>
        </w:p>
      </w:docPartBody>
    </w:docPart>
    <w:docPart>
      <w:docPartPr>
        <w:name w:val="040DA046128D499BADB4A039FBB30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0C8D9-1EAB-4268-9F5C-117022F026FA}"/>
      </w:docPartPr>
      <w:docPartBody>
        <w:p w:rsidR="00000000" w:rsidRDefault="00B30CAF" w:rsidP="00B30CAF">
          <w:pPr>
            <w:pStyle w:val="040DA046128D499BADB4A039FBB30670"/>
          </w:pPr>
          <w:r w:rsidRPr="00493FA8">
            <w:rPr>
              <w:rStyle w:val="PlaceholderText"/>
            </w:rPr>
            <w:t>enter text.</w:t>
          </w:r>
        </w:p>
      </w:docPartBody>
    </w:docPart>
    <w:docPart>
      <w:docPartPr>
        <w:name w:val="517902C03239473CBED408BF0EAFD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D81E1-378C-4757-A7C2-30572C8E473C}"/>
      </w:docPartPr>
      <w:docPartBody>
        <w:p w:rsidR="00000000" w:rsidRDefault="00B30CAF" w:rsidP="00B30CAF">
          <w:pPr>
            <w:pStyle w:val="517902C03239473CBED408BF0EAFDC56"/>
          </w:pPr>
          <w:r w:rsidRPr="00493FA8">
            <w:rPr>
              <w:rStyle w:val="PlaceholderText"/>
            </w:rPr>
            <w:t>enter text.</w:t>
          </w:r>
        </w:p>
      </w:docPartBody>
    </w:docPart>
    <w:docPart>
      <w:docPartPr>
        <w:name w:val="285FFCCCE93445AABA34B9CB9D7B7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60A76-E1A6-4603-950E-A2B837E5FA87}"/>
      </w:docPartPr>
      <w:docPartBody>
        <w:p w:rsidR="00000000" w:rsidRDefault="00B30CAF" w:rsidP="00B30CAF">
          <w:pPr>
            <w:pStyle w:val="285FFCCCE93445AABA34B9CB9D7B7EA0"/>
          </w:pPr>
          <w:r w:rsidRPr="00493FA8">
            <w:rPr>
              <w:rStyle w:val="PlaceholderText"/>
            </w:rPr>
            <w:t xml:space="preserve">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A7"/>
    <w:rsid w:val="00053AA7"/>
    <w:rsid w:val="001759CE"/>
    <w:rsid w:val="00560A9C"/>
    <w:rsid w:val="00A9478A"/>
    <w:rsid w:val="00B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0CAF"/>
    <w:rPr>
      <w:color w:val="808080"/>
    </w:rPr>
  </w:style>
  <w:style w:type="paragraph" w:customStyle="1" w:styleId="DA483FBA8B184C3C905EFD7458FEED1A">
    <w:name w:val="DA483FBA8B184C3C905EFD7458FEED1A"/>
    <w:rsid w:val="00053AA7"/>
  </w:style>
  <w:style w:type="paragraph" w:customStyle="1" w:styleId="2FB60C4A9C224810911CEBD26D009490">
    <w:name w:val="2FB60C4A9C224810911CEBD26D009490"/>
    <w:rsid w:val="00560A9C"/>
    <w:rPr>
      <w:rFonts w:eastAsiaTheme="minorHAnsi"/>
      <w:lang w:eastAsia="en-US"/>
    </w:rPr>
  </w:style>
  <w:style w:type="paragraph" w:customStyle="1" w:styleId="0B7D6D672D414D988FEE8516186662A7">
    <w:name w:val="0B7D6D672D414D988FEE8516186662A7"/>
    <w:rsid w:val="00560A9C"/>
    <w:rPr>
      <w:rFonts w:eastAsiaTheme="minorHAnsi"/>
      <w:lang w:eastAsia="en-US"/>
    </w:rPr>
  </w:style>
  <w:style w:type="paragraph" w:customStyle="1" w:styleId="E3D5EBD2757749F5B6CA17179FEF9C95">
    <w:name w:val="E3D5EBD2757749F5B6CA17179FEF9C95"/>
    <w:rsid w:val="00560A9C"/>
    <w:rPr>
      <w:rFonts w:eastAsiaTheme="minorHAnsi"/>
      <w:lang w:eastAsia="en-US"/>
    </w:rPr>
  </w:style>
  <w:style w:type="paragraph" w:customStyle="1" w:styleId="0386B0052303408D94E2ABFF9F3B3C27">
    <w:name w:val="0386B0052303408D94E2ABFF9F3B3C27"/>
    <w:rsid w:val="00560A9C"/>
    <w:rPr>
      <w:rFonts w:eastAsiaTheme="minorHAnsi"/>
      <w:lang w:eastAsia="en-US"/>
    </w:rPr>
  </w:style>
  <w:style w:type="paragraph" w:customStyle="1" w:styleId="DA483FBA8B184C3C905EFD7458FEED1A1">
    <w:name w:val="DA483FBA8B184C3C905EFD7458FEED1A1"/>
    <w:rsid w:val="00560A9C"/>
    <w:rPr>
      <w:rFonts w:eastAsiaTheme="minorHAnsi"/>
      <w:lang w:eastAsia="en-US"/>
    </w:rPr>
  </w:style>
  <w:style w:type="paragraph" w:customStyle="1" w:styleId="63766D893605442B808E3DFE0AFCAE9B">
    <w:name w:val="63766D893605442B808E3DFE0AFCAE9B"/>
    <w:rsid w:val="00560A9C"/>
    <w:rPr>
      <w:rFonts w:eastAsiaTheme="minorHAnsi"/>
      <w:lang w:eastAsia="en-US"/>
    </w:rPr>
  </w:style>
  <w:style w:type="paragraph" w:customStyle="1" w:styleId="492304B238CF4DA685E26F85AAC8C95D">
    <w:name w:val="492304B238CF4DA685E26F85AAC8C95D"/>
    <w:rsid w:val="00560A9C"/>
    <w:rPr>
      <w:rFonts w:eastAsiaTheme="minorHAnsi"/>
      <w:lang w:eastAsia="en-US"/>
    </w:rPr>
  </w:style>
  <w:style w:type="paragraph" w:customStyle="1" w:styleId="9BB490389D654FF686CCA7C1637DACDE">
    <w:name w:val="9BB490389D654FF686CCA7C1637DACDE"/>
    <w:rsid w:val="00560A9C"/>
  </w:style>
  <w:style w:type="paragraph" w:customStyle="1" w:styleId="AD8E2776B6AB4EE68CCB94FB1C8EB3AA">
    <w:name w:val="AD8E2776B6AB4EE68CCB94FB1C8EB3AA"/>
    <w:rsid w:val="00560A9C"/>
  </w:style>
  <w:style w:type="paragraph" w:customStyle="1" w:styleId="2FB60C4A9C224810911CEBD26D0094901">
    <w:name w:val="2FB60C4A9C224810911CEBD26D0094901"/>
    <w:rsid w:val="001759CE"/>
    <w:rPr>
      <w:rFonts w:eastAsiaTheme="minorHAnsi"/>
      <w:lang w:eastAsia="en-US"/>
    </w:rPr>
  </w:style>
  <w:style w:type="paragraph" w:customStyle="1" w:styleId="0B7D6D672D414D988FEE8516186662A71">
    <w:name w:val="0B7D6D672D414D988FEE8516186662A71"/>
    <w:rsid w:val="001759CE"/>
    <w:rPr>
      <w:rFonts w:eastAsiaTheme="minorHAnsi"/>
      <w:lang w:eastAsia="en-US"/>
    </w:rPr>
  </w:style>
  <w:style w:type="paragraph" w:customStyle="1" w:styleId="E3D5EBD2757749F5B6CA17179FEF9C951">
    <w:name w:val="E3D5EBD2757749F5B6CA17179FEF9C951"/>
    <w:rsid w:val="001759CE"/>
    <w:rPr>
      <w:rFonts w:eastAsiaTheme="minorHAnsi"/>
      <w:lang w:eastAsia="en-US"/>
    </w:rPr>
  </w:style>
  <w:style w:type="paragraph" w:customStyle="1" w:styleId="0386B0052303408D94E2ABFF9F3B3C271">
    <w:name w:val="0386B0052303408D94E2ABFF9F3B3C271"/>
    <w:rsid w:val="001759CE"/>
    <w:rPr>
      <w:rFonts w:eastAsiaTheme="minorHAnsi"/>
      <w:lang w:eastAsia="en-US"/>
    </w:rPr>
  </w:style>
  <w:style w:type="paragraph" w:customStyle="1" w:styleId="DA483FBA8B184C3C905EFD7458FEED1A2">
    <w:name w:val="DA483FBA8B184C3C905EFD7458FEED1A2"/>
    <w:rsid w:val="001759CE"/>
    <w:rPr>
      <w:rFonts w:eastAsiaTheme="minorHAnsi"/>
      <w:lang w:eastAsia="en-US"/>
    </w:rPr>
  </w:style>
  <w:style w:type="paragraph" w:customStyle="1" w:styleId="63766D893605442B808E3DFE0AFCAE9B1">
    <w:name w:val="63766D893605442B808E3DFE0AFCAE9B1"/>
    <w:rsid w:val="001759CE"/>
    <w:rPr>
      <w:rFonts w:eastAsiaTheme="minorHAnsi"/>
      <w:lang w:eastAsia="en-US"/>
    </w:rPr>
  </w:style>
  <w:style w:type="paragraph" w:customStyle="1" w:styleId="492304B238CF4DA685E26F85AAC8C95D1">
    <w:name w:val="492304B238CF4DA685E26F85AAC8C95D1"/>
    <w:rsid w:val="001759CE"/>
    <w:rPr>
      <w:rFonts w:eastAsiaTheme="minorHAnsi"/>
      <w:lang w:eastAsia="en-US"/>
    </w:rPr>
  </w:style>
  <w:style w:type="paragraph" w:customStyle="1" w:styleId="4A636582EEA94AD1A680612529B4BA79">
    <w:name w:val="4A636582EEA94AD1A680612529B4BA79"/>
    <w:rsid w:val="001759CE"/>
    <w:rPr>
      <w:rFonts w:eastAsiaTheme="minorHAnsi"/>
      <w:lang w:eastAsia="en-US"/>
    </w:rPr>
  </w:style>
  <w:style w:type="paragraph" w:customStyle="1" w:styleId="A70606957B8A4C198415845034C4E6DC">
    <w:name w:val="A70606957B8A4C198415845034C4E6DC"/>
    <w:rsid w:val="001759CE"/>
    <w:rPr>
      <w:rFonts w:eastAsiaTheme="minorHAnsi"/>
      <w:lang w:eastAsia="en-US"/>
    </w:rPr>
  </w:style>
  <w:style w:type="paragraph" w:customStyle="1" w:styleId="9BB490389D654FF686CCA7C1637DACDE1">
    <w:name w:val="9BB490389D654FF686CCA7C1637DACDE1"/>
    <w:rsid w:val="001759CE"/>
    <w:rPr>
      <w:rFonts w:eastAsiaTheme="minorHAnsi"/>
      <w:lang w:eastAsia="en-US"/>
    </w:rPr>
  </w:style>
  <w:style w:type="paragraph" w:customStyle="1" w:styleId="AD8E2776B6AB4EE68CCB94FB1C8EB3AA1">
    <w:name w:val="AD8E2776B6AB4EE68CCB94FB1C8EB3AA1"/>
    <w:rsid w:val="001759CE"/>
    <w:rPr>
      <w:rFonts w:eastAsiaTheme="minorHAnsi"/>
      <w:lang w:eastAsia="en-US"/>
    </w:rPr>
  </w:style>
  <w:style w:type="paragraph" w:customStyle="1" w:styleId="2FB60C4A9C224810911CEBD26D0094902">
    <w:name w:val="2FB60C4A9C224810911CEBD26D0094902"/>
    <w:rsid w:val="001759CE"/>
    <w:rPr>
      <w:rFonts w:eastAsiaTheme="minorHAnsi"/>
      <w:lang w:eastAsia="en-US"/>
    </w:rPr>
  </w:style>
  <w:style w:type="paragraph" w:customStyle="1" w:styleId="0B7D6D672D414D988FEE8516186662A72">
    <w:name w:val="0B7D6D672D414D988FEE8516186662A72"/>
    <w:rsid w:val="001759CE"/>
    <w:rPr>
      <w:rFonts w:eastAsiaTheme="minorHAnsi"/>
      <w:lang w:eastAsia="en-US"/>
    </w:rPr>
  </w:style>
  <w:style w:type="paragraph" w:customStyle="1" w:styleId="E3D5EBD2757749F5B6CA17179FEF9C952">
    <w:name w:val="E3D5EBD2757749F5B6CA17179FEF9C952"/>
    <w:rsid w:val="001759CE"/>
    <w:rPr>
      <w:rFonts w:eastAsiaTheme="minorHAnsi"/>
      <w:lang w:eastAsia="en-US"/>
    </w:rPr>
  </w:style>
  <w:style w:type="paragraph" w:customStyle="1" w:styleId="0386B0052303408D94E2ABFF9F3B3C272">
    <w:name w:val="0386B0052303408D94E2ABFF9F3B3C272"/>
    <w:rsid w:val="001759CE"/>
    <w:rPr>
      <w:rFonts w:eastAsiaTheme="minorHAnsi"/>
      <w:lang w:eastAsia="en-US"/>
    </w:rPr>
  </w:style>
  <w:style w:type="paragraph" w:customStyle="1" w:styleId="DA483FBA8B184C3C905EFD7458FEED1A3">
    <w:name w:val="DA483FBA8B184C3C905EFD7458FEED1A3"/>
    <w:rsid w:val="001759CE"/>
    <w:rPr>
      <w:rFonts w:eastAsiaTheme="minorHAnsi"/>
      <w:lang w:eastAsia="en-US"/>
    </w:rPr>
  </w:style>
  <w:style w:type="paragraph" w:customStyle="1" w:styleId="63766D893605442B808E3DFE0AFCAE9B2">
    <w:name w:val="63766D893605442B808E3DFE0AFCAE9B2"/>
    <w:rsid w:val="001759CE"/>
    <w:rPr>
      <w:rFonts w:eastAsiaTheme="minorHAnsi"/>
      <w:lang w:eastAsia="en-US"/>
    </w:rPr>
  </w:style>
  <w:style w:type="paragraph" w:customStyle="1" w:styleId="492304B238CF4DA685E26F85AAC8C95D2">
    <w:name w:val="492304B238CF4DA685E26F85AAC8C95D2"/>
    <w:rsid w:val="001759CE"/>
    <w:rPr>
      <w:rFonts w:eastAsiaTheme="minorHAnsi"/>
      <w:lang w:eastAsia="en-US"/>
    </w:rPr>
  </w:style>
  <w:style w:type="paragraph" w:customStyle="1" w:styleId="4A636582EEA94AD1A680612529B4BA791">
    <w:name w:val="4A636582EEA94AD1A680612529B4BA791"/>
    <w:rsid w:val="001759CE"/>
    <w:rPr>
      <w:rFonts w:eastAsiaTheme="minorHAnsi"/>
      <w:lang w:eastAsia="en-US"/>
    </w:rPr>
  </w:style>
  <w:style w:type="paragraph" w:customStyle="1" w:styleId="A70606957B8A4C198415845034C4E6DC1">
    <w:name w:val="A70606957B8A4C198415845034C4E6DC1"/>
    <w:rsid w:val="001759CE"/>
    <w:rPr>
      <w:rFonts w:eastAsiaTheme="minorHAnsi"/>
      <w:lang w:eastAsia="en-US"/>
    </w:rPr>
  </w:style>
  <w:style w:type="paragraph" w:customStyle="1" w:styleId="9BB490389D654FF686CCA7C1637DACDE2">
    <w:name w:val="9BB490389D654FF686CCA7C1637DACDE2"/>
    <w:rsid w:val="001759CE"/>
    <w:rPr>
      <w:rFonts w:eastAsiaTheme="minorHAnsi"/>
      <w:lang w:eastAsia="en-US"/>
    </w:rPr>
  </w:style>
  <w:style w:type="paragraph" w:customStyle="1" w:styleId="AD8E2776B6AB4EE68CCB94FB1C8EB3AA2">
    <w:name w:val="AD8E2776B6AB4EE68CCB94FB1C8EB3AA2"/>
    <w:rsid w:val="001759CE"/>
    <w:rPr>
      <w:rFonts w:eastAsiaTheme="minorHAnsi"/>
      <w:lang w:eastAsia="en-US"/>
    </w:rPr>
  </w:style>
  <w:style w:type="paragraph" w:customStyle="1" w:styleId="2FB60C4A9C224810911CEBD26D0094903">
    <w:name w:val="2FB60C4A9C224810911CEBD26D0094903"/>
    <w:rsid w:val="00A9478A"/>
    <w:rPr>
      <w:rFonts w:eastAsiaTheme="minorHAnsi"/>
      <w:lang w:eastAsia="en-US"/>
    </w:rPr>
  </w:style>
  <w:style w:type="paragraph" w:customStyle="1" w:styleId="0B7D6D672D414D988FEE8516186662A73">
    <w:name w:val="0B7D6D672D414D988FEE8516186662A73"/>
    <w:rsid w:val="00A9478A"/>
    <w:rPr>
      <w:rFonts w:eastAsiaTheme="minorHAnsi"/>
      <w:lang w:eastAsia="en-US"/>
    </w:rPr>
  </w:style>
  <w:style w:type="paragraph" w:customStyle="1" w:styleId="E3D5EBD2757749F5B6CA17179FEF9C953">
    <w:name w:val="E3D5EBD2757749F5B6CA17179FEF9C953"/>
    <w:rsid w:val="00A9478A"/>
    <w:rPr>
      <w:rFonts w:eastAsiaTheme="minorHAnsi"/>
      <w:lang w:eastAsia="en-US"/>
    </w:rPr>
  </w:style>
  <w:style w:type="paragraph" w:customStyle="1" w:styleId="0386B0052303408D94E2ABFF9F3B3C273">
    <w:name w:val="0386B0052303408D94E2ABFF9F3B3C273"/>
    <w:rsid w:val="00A9478A"/>
    <w:rPr>
      <w:rFonts w:eastAsiaTheme="minorHAnsi"/>
      <w:lang w:eastAsia="en-US"/>
    </w:rPr>
  </w:style>
  <w:style w:type="paragraph" w:customStyle="1" w:styleId="DA483FBA8B184C3C905EFD7458FEED1A4">
    <w:name w:val="DA483FBA8B184C3C905EFD7458FEED1A4"/>
    <w:rsid w:val="00A9478A"/>
    <w:rPr>
      <w:rFonts w:eastAsiaTheme="minorHAnsi"/>
      <w:lang w:eastAsia="en-US"/>
    </w:rPr>
  </w:style>
  <w:style w:type="paragraph" w:customStyle="1" w:styleId="63766D893605442B808E3DFE0AFCAE9B3">
    <w:name w:val="63766D893605442B808E3DFE0AFCAE9B3"/>
    <w:rsid w:val="00A9478A"/>
    <w:rPr>
      <w:rFonts w:eastAsiaTheme="minorHAnsi"/>
      <w:lang w:eastAsia="en-US"/>
    </w:rPr>
  </w:style>
  <w:style w:type="paragraph" w:customStyle="1" w:styleId="492304B238CF4DA685E26F85AAC8C95D3">
    <w:name w:val="492304B238CF4DA685E26F85AAC8C95D3"/>
    <w:rsid w:val="00A9478A"/>
    <w:rPr>
      <w:rFonts w:eastAsiaTheme="minorHAnsi"/>
      <w:lang w:eastAsia="en-US"/>
    </w:rPr>
  </w:style>
  <w:style w:type="paragraph" w:customStyle="1" w:styleId="4A636582EEA94AD1A680612529B4BA792">
    <w:name w:val="4A636582EEA94AD1A680612529B4BA792"/>
    <w:rsid w:val="00A9478A"/>
    <w:rPr>
      <w:rFonts w:eastAsiaTheme="minorHAnsi"/>
      <w:lang w:eastAsia="en-US"/>
    </w:rPr>
  </w:style>
  <w:style w:type="paragraph" w:customStyle="1" w:styleId="A70606957B8A4C198415845034C4E6DC2">
    <w:name w:val="A70606957B8A4C198415845034C4E6DC2"/>
    <w:rsid w:val="00A9478A"/>
    <w:rPr>
      <w:rFonts w:eastAsiaTheme="minorHAnsi"/>
      <w:lang w:eastAsia="en-US"/>
    </w:rPr>
  </w:style>
  <w:style w:type="paragraph" w:customStyle="1" w:styleId="9BB490389D654FF686CCA7C1637DACDE3">
    <w:name w:val="9BB490389D654FF686CCA7C1637DACDE3"/>
    <w:rsid w:val="00A9478A"/>
    <w:rPr>
      <w:rFonts w:eastAsiaTheme="minorHAnsi"/>
      <w:lang w:eastAsia="en-US"/>
    </w:rPr>
  </w:style>
  <w:style w:type="paragraph" w:customStyle="1" w:styleId="AD8E2776B6AB4EE68CCB94FB1C8EB3AA3">
    <w:name w:val="AD8E2776B6AB4EE68CCB94FB1C8EB3AA3"/>
    <w:rsid w:val="00A9478A"/>
    <w:rPr>
      <w:rFonts w:eastAsiaTheme="minorHAnsi"/>
      <w:lang w:eastAsia="en-US"/>
    </w:rPr>
  </w:style>
  <w:style w:type="paragraph" w:customStyle="1" w:styleId="8D99B65D0B504C24A15DB5A93643CFEB">
    <w:name w:val="8D99B65D0B504C24A15DB5A93643CFEB"/>
    <w:rsid w:val="00B30CAF"/>
    <w:rPr>
      <w:rFonts w:eastAsiaTheme="minorHAnsi"/>
      <w:lang w:eastAsia="en-US"/>
    </w:rPr>
  </w:style>
  <w:style w:type="paragraph" w:customStyle="1" w:styleId="C3A722166AAA47B19C2644E078D0F581">
    <w:name w:val="C3A722166AAA47B19C2644E078D0F581"/>
    <w:rsid w:val="00B30CAF"/>
    <w:rPr>
      <w:rFonts w:eastAsiaTheme="minorHAnsi"/>
      <w:lang w:eastAsia="en-US"/>
    </w:rPr>
  </w:style>
  <w:style w:type="paragraph" w:customStyle="1" w:styleId="040DA046128D499BADB4A039FBB30670">
    <w:name w:val="040DA046128D499BADB4A039FBB30670"/>
    <w:rsid w:val="00B30CAF"/>
    <w:rPr>
      <w:rFonts w:eastAsiaTheme="minorHAnsi"/>
      <w:lang w:eastAsia="en-US"/>
    </w:rPr>
  </w:style>
  <w:style w:type="paragraph" w:customStyle="1" w:styleId="517902C03239473CBED408BF0EAFDC56">
    <w:name w:val="517902C03239473CBED408BF0EAFDC56"/>
    <w:rsid w:val="00B30CAF"/>
    <w:rPr>
      <w:rFonts w:eastAsiaTheme="minorHAnsi"/>
      <w:lang w:eastAsia="en-US"/>
    </w:rPr>
  </w:style>
  <w:style w:type="paragraph" w:customStyle="1" w:styleId="285FFCCCE93445AABA34B9CB9D7B7EA0">
    <w:name w:val="285FFCCCE93445AABA34B9CB9D7B7EA0"/>
    <w:rsid w:val="00B30CAF"/>
    <w:rPr>
      <w:rFonts w:eastAsiaTheme="minorHAnsi"/>
      <w:lang w:eastAsia="en-US"/>
    </w:rPr>
  </w:style>
  <w:style w:type="paragraph" w:customStyle="1" w:styleId="63766D893605442B808E3DFE0AFCAE9B4">
    <w:name w:val="63766D893605442B808E3DFE0AFCAE9B4"/>
    <w:rsid w:val="00B30CAF"/>
    <w:rPr>
      <w:rFonts w:eastAsiaTheme="minorHAnsi"/>
      <w:lang w:eastAsia="en-US"/>
    </w:rPr>
  </w:style>
  <w:style w:type="paragraph" w:customStyle="1" w:styleId="492304B238CF4DA685E26F85AAC8C95D4">
    <w:name w:val="492304B238CF4DA685E26F85AAC8C95D4"/>
    <w:rsid w:val="00B30CAF"/>
    <w:rPr>
      <w:rFonts w:eastAsiaTheme="minorHAnsi"/>
      <w:lang w:eastAsia="en-US"/>
    </w:rPr>
  </w:style>
  <w:style w:type="paragraph" w:customStyle="1" w:styleId="4A636582EEA94AD1A680612529B4BA793">
    <w:name w:val="4A636582EEA94AD1A680612529B4BA793"/>
    <w:rsid w:val="00B30CAF"/>
    <w:rPr>
      <w:rFonts w:eastAsiaTheme="minorHAnsi"/>
      <w:lang w:eastAsia="en-US"/>
    </w:rPr>
  </w:style>
  <w:style w:type="paragraph" w:customStyle="1" w:styleId="A70606957B8A4C198415845034C4E6DC3">
    <w:name w:val="A70606957B8A4C198415845034C4E6DC3"/>
    <w:rsid w:val="00B30CAF"/>
    <w:rPr>
      <w:rFonts w:eastAsiaTheme="minorHAnsi"/>
      <w:lang w:eastAsia="en-US"/>
    </w:rPr>
  </w:style>
  <w:style w:type="paragraph" w:customStyle="1" w:styleId="9BB490389D654FF686CCA7C1637DACDE4">
    <w:name w:val="9BB490389D654FF686CCA7C1637DACDE4"/>
    <w:rsid w:val="00B30CAF"/>
    <w:rPr>
      <w:rFonts w:eastAsiaTheme="minorHAnsi"/>
      <w:lang w:eastAsia="en-US"/>
    </w:rPr>
  </w:style>
  <w:style w:type="paragraph" w:customStyle="1" w:styleId="AD8E2776B6AB4EE68CCB94FB1C8EB3AA4">
    <w:name w:val="AD8E2776B6AB4EE68CCB94FB1C8EB3AA4"/>
    <w:rsid w:val="00B30CA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F70D6-7923-4485-AA9C-EBD142CB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Template.dotx</Template>
  <TotalTime>80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Rangeville Community Church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Claydon</dc:creator>
  <cp:keywords/>
  <dc:description/>
  <cp:lastModifiedBy>Richard Claydon</cp:lastModifiedBy>
  <cp:revision>11</cp:revision>
  <dcterms:created xsi:type="dcterms:W3CDTF">2025-07-08T05:38:00Z</dcterms:created>
  <dcterms:modified xsi:type="dcterms:W3CDTF">2025-07-09T00:28:00Z</dcterms:modified>
</cp:coreProperties>
</file>